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EFB3" w14:textId="77777777" w:rsidR="000D7F21" w:rsidRPr="000B08F4" w:rsidRDefault="000D7F21" w:rsidP="000D7F21">
      <w:pPr>
        <w:pStyle w:val="Textoindependiente"/>
        <w:jc w:val="both"/>
        <w:rPr>
          <w:rFonts w:ascii="Arial" w:hAnsi="Arial" w:cs="Arial"/>
          <w:sz w:val="24"/>
          <w:szCs w:val="18"/>
        </w:rPr>
      </w:pPr>
      <w:r w:rsidRPr="000B08F4">
        <w:rPr>
          <w:rFonts w:ascii="Arial" w:hAnsi="Arial" w:cs="Arial"/>
          <w:noProof/>
          <w:sz w:val="18"/>
          <w:szCs w:val="18"/>
          <w:lang w:val="es-AR" w:eastAsia="es-AR"/>
        </w:rPr>
        <w:drawing>
          <wp:anchor distT="0" distB="0" distL="114300" distR="114300" simplePos="0" relativeHeight="251663360" behindDoc="0" locked="0" layoutInCell="1" hidden="0" allowOverlap="1" wp14:anchorId="570E71AF" wp14:editId="73DD4C27">
            <wp:simplePos x="0" y="0"/>
            <wp:positionH relativeFrom="margin">
              <wp:posOffset>91440</wp:posOffset>
            </wp:positionH>
            <wp:positionV relativeFrom="page">
              <wp:posOffset>352425</wp:posOffset>
            </wp:positionV>
            <wp:extent cx="2114550" cy="1028700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6"/>
                    <a:srcRect l="7692" t="15483" r="6923" b="17630"/>
                    <a:stretch/>
                  </pic:blipFill>
                  <pic:spPr bwMode="auto">
                    <a:xfrm>
                      <a:off x="0" y="0"/>
                      <a:ext cx="211455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8F4">
        <w:rPr>
          <w:rFonts w:ascii="Arial" w:hAnsi="Arial" w:cs="Arial"/>
          <w:sz w:val="24"/>
          <w:szCs w:val="18"/>
        </w:rPr>
        <w:t>MUNICIPALIDAD   DE    SAN    RAFAEL</w:t>
      </w:r>
    </w:p>
    <w:p w14:paraId="50816079" w14:textId="77777777" w:rsidR="000D7F21" w:rsidRPr="000B08F4" w:rsidRDefault="000D7F21" w:rsidP="000D7F21">
      <w:pPr>
        <w:jc w:val="both"/>
        <w:rPr>
          <w:rFonts w:ascii="Arial" w:hAnsi="Arial" w:cs="Arial"/>
          <w:bCs/>
          <w:sz w:val="20"/>
          <w:szCs w:val="22"/>
        </w:rPr>
      </w:pPr>
      <w:r w:rsidRPr="000B08F4">
        <w:rPr>
          <w:rFonts w:ascii="Arial" w:hAnsi="Arial" w:cs="Arial"/>
          <w:bCs/>
          <w:sz w:val="18"/>
          <w:szCs w:val="22"/>
        </w:rPr>
        <w:t xml:space="preserve">SECRETARIA DE AMBIENTE, OBRAS Y SERVICIOS PÚBLICOS </w:t>
      </w:r>
    </w:p>
    <w:p w14:paraId="0E5ECF83" w14:textId="77777777" w:rsidR="000D7F21" w:rsidRDefault="000D7F21" w:rsidP="000D7F21">
      <w:pPr>
        <w:jc w:val="both"/>
        <w:rPr>
          <w:rFonts w:ascii="Arial" w:hAnsi="Arial" w:cs="Arial"/>
          <w:b/>
          <w:sz w:val="20"/>
          <w:szCs w:val="22"/>
        </w:rPr>
      </w:pPr>
      <w:r w:rsidRPr="000B08F4">
        <w:rPr>
          <w:rFonts w:ascii="Arial" w:hAnsi="Arial" w:cs="Arial"/>
          <w:b/>
          <w:sz w:val="20"/>
        </w:rPr>
        <w:t>DIRECCIO</w:t>
      </w:r>
      <w:r w:rsidRPr="000B08F4">
        <w:rPr>
          <w:rFonts w:ascii="Arial" w:hAnsi="Arial" w:cs="Arial"/>
          <w:b/>
          <w:sz w:val="20"/>
          <w:szCs w:val="22"/>
        </w:rPr>
        <w:t>N DE ORDENAMIENTO TERRITORIAL</w:t>
      </w:r>
    </w:p>
    <w:p w14:paraId="664B87FD" w14:textId="77777777" w:rsidR="00DE4A3D" w:rsidRPr="000B08F4" w:rsidRDefault="00DE4A3D" w:rsidP="000D7F21">
      <w:pPr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DEPARTAMENTO DE PLANEAMIENTO</w:t>
      </w:r>
    </w:p>
    <w:p w14:paraId="7AACE5F9" w14:textId="77777777" w:rsidR="000D7F21" w:rsidRPr="000B08F4" w:rsidRDefault="000D7F21" w:rsidP="000D7F21">
      <w:pPr>
        <w:jc w:val="both"/>
        <w:rPr>
          <w:rFonts w:ascii="Arial" w:hAnsi="Arial" w:cs="Arial"/>
          <w:b/>
          <w:sz w:val="20"/>
          <w:szCs w:val="22"/>
        </w:rPr>
      </w:pPr>
    </w:p>
    <w:p w14:paraId="55FF8554" w14:textId="77777777" w:rsidR="00A42BEA" w:rsidRPr="000B08F4" w:rsidRDefault="000D7F21" w:rsidP="00A42BEA">
      <w:pPr>
        <w:jc w:val="both"/>
        <w:rPr>
          <w:rFonts w:ascii="Arial" w:hAnsi="Arial" w:cs="Arial"/>
          <w:b/>
          <w:bCs/>
        </w:rPr>
      </w:pPr>
      <w:r w:rsidRPr="000B08F4">
        <w:rPr>
          <w:rFonts w:ascii="Arial" w:hAnsi="Arial" w:cs="Arial"/>
          <w:noProof/>
          <w:sz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CD076" wp14:editId="1913016F">
                <wp:simplePos x="0" y="0"/>
                <wp:positionH relativeFrom="column">
                  <wp:posOffset>0</wp:posOffset>
                </wp:positionH>
                <wp:positionV relativeFrom="paragraph">
                  <wp:posOffset>149860</wp:posOffset>
                </wp:positionV>
                <wp:extent cx="6158230" cy="0"/>
                <wp:effectExtent l="13335" t="14605" r="10160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3007F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8pt" to="484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" strokeweight="1.5pt"/>
            </w:pict>
          </mc:Fallback>
        </mc:AlternateContent>
      </w:r>
    </w:p>
    <w:p w14:paraId="46AADBBB" w14:textId="77777777" w:rsidR="00A42BEA" w:rsidRPr="000B08F4" w:rsidRDefault="00A42BEA" w:rsidP="00057B65">
      <w:pPr>
        <w:pStyle w:val="Ttulo2"/>
        <w:ind w:left="5670" w:right="0" w:hanging="3118"/>
        <w:jc w:val="right"/>
        <w:rPr>
          <w:rFonts w:ascii="Arial" w:hAnsi="Arial" w:cs="Arial"/>
          <w:sz w:val="28"/>
          <w:u w:val="single"/>
        </w:rPr>
      </w:pPr>
      <w:r w:rsidRPr="000B08F4">
        <w:rPr>
          <w:rFonts w:ascii="Arial" w:hAnsi="Arial" w:cs="Arial"/>
        </w:rPr>
        <w:t xml:space="preserve">         </w:t>
      </w:r>
      <w:r w:rsidRPr="000B08F4">
        <w:rPr>
          <w:rFonts w:ascii="Arial" w:hAnsi="Arial" w:cs="Arial"/>
          <w:sz w:val="28"/>
        </w:rPr>
        <w:t xml:space="preserve"> </w:t>
      </w:r>
      <w:r w:rsidRPr="000B08F4">
        <w:rPr>
          <w:rFonts w:ascii="Arial" w:hAnsi="Arial" w:cs="Arial"/>
          <w:sz w:val="28"/>
          <w:u w:val="single"/>
        </w:rPr>
        <w:t xml:space="preserve">SOLICITUD DE </w:t>
      </w:r>
      <w:r w:rsidR="00057B65">
        <w:rPr>
          <w:rFonts w:ascii="Arial" w:hAnsi="Arial" w:cs="Arial"/>
          <w:sz w:val="28"/>
          <w:u w:val="single"/>
        </w:rPr>
        <w:t xml:space="preserve">FACTIBILIDAD    </w:t>
      </w:r>
      <w:r w:rsidRPr="000B08F4">
        <w:rPr>
          <w:rFonts w:ascii="Arial" w:hAnsi="Arial" w:cs="Arial"/>
          <w:sz w:val="28"/>
          <w:u w:val="single"/>
        </w:rPr>
        <w:t xml:space="preserve"> </w:t>
      </w:r>
    </w:p>
    <w:p w14:paraId="23BC6436" w14:textId="77777777" w:rsidR="00A42BEA" w:rsidRPr="000B08F4" w:rsidRDefault="00A42BEA" w:rsidP="00A42BEA">
      <w:pPr>
        <w:jc w:val="right"/>
        <w:rPr>
          <w:rFonts w:ascii="Arial" w:hAnsi="Arial" w:cs="Arial"/>
          <w:bCs/>
          <w:sz w:val="20"/>
        </w:rPr>
      </w:pPr>
      <w:r w:rsidRPr="000B08F4">
        <w:rPr>
          <w:rFonts w:ascii="Arial" w:hAnsi="Arial" w:cs="Arial"/>
          <w:bCs/>
          <w:sz w:val="20"/>
        </w:rPr>
        <w:t>San Rafael</w:t>
      </w:r>
      <w:r w:rsidR="00E21CF7" w:rsidRPr="000B08F4">
        <w:rPr>
          <w:rFonts w:ascii="Arial" w:hAnsi="Arial" w:cs="Arial"/>
          <w:bCs/>
          <w:sz w:val="20"/>
        </w:rPr>
        <w:t xml:space="preserve">, </w:t>
      </w:r>
      <w:sdt>
        <w:sdtPr>
          <w:rPr>
            <w:rFonts w:ascii="Arial" w:hAnsi="Arial" w:cs="Arial"/>
            <w:bCs/>
            <w:sz w:val="20"/>
          </w:rPr>
          <w:id w:val="10485264"/>
          <w:placeholder>
            <w:docPart w:val="3CA06C6EADE842EFABCDF8A49FE4468B"/>
          </w:placeholder>
          <w:date w:fullDate="2021-05-11T00:00:00Z">
            <w:dateFormat w:val="dd' de 'MMMM' de 'yyyy"/>
            <w:lid w:val="es-AR"/>
            <w:storeMappedDataAs w:val="dateTime"/>
            <w:calendar w:val="gregorian"/>
          </w:date>
        </w:sdtPr>
        <w:sdtContent>
          <w:r w:rsidR="000D7F21" w:rsidRPr="000B08F4">
            <w:rPr>
              <w:rFonts w:ascii="Arial" w:hAnsi="Arial" w:cs="Arial"/>
              <w:bCs/>
              <w:sz w:val="20"/>
              <w:lang w:val="es-AR"/>
            </w:rPr>
            <w:t>11 de mayo de 2021</w:t>
          </w:r>
        </w:sdtContent>
      </w:sdt>
    </w:p>
    <w:p w14:paraId="0D5D25D7" w14:textId="77777777" w:rsidR="00A42BEA" w:rsidRPr="000B08F4" w:rsidRDefault="00A42BEA" w:rsidP="00A42BEA">
      <w:pPr>
        <w:rPr>
          <w:rFonts w:ascii="Arial" w:hAnsi="Arial" w:cs="Arial"/>
          <w:b/>
          <w:sz w:val="10"/>
        </w:rPr>
      </w:pPr>
    </w:p>
    <w:p w14:paraId="498161C0" w14:textId="77777777" w:rsidR="00A42BEA" w:rsidRPr="000B08F4" w:rsidRDefault="00A42BEA" w:rsidP="00A42BEA">
      <w:pPr>
        <w:pStyle w:val="Ttulo2"/>
        <w:spacing w:line="276" w:lineRule="auto"/>
        <w:ind w:left="3969" w:hanging="3969"/>
        <w:jc w:val="left"/>
        <w:rPr>
          <w:rFonts w:ascii="Arial" w:hAnsi="Arial" w:cs="Arial"/>
          <w:sz w:val="20"/>
        </w:rPr>
      </w:pPr>
      <w:r w:rsidRPr="000B08F4">
        <w:rPr>
          <w:rFonts w:ascii="Arial" w:hAnsi="Arial" w:cs="Arial"/>
          <w:sz w:val="20"/>
        </w:rPr>
        <w:t>Señor</w:t>
      </w:r>
    </w:p>
    <w:p w14:paraId="038FE8E2" w14:textId="77777777" w:rsidR="00A42BEA" w:rsidRPr="000B08F4" w:rsidRDefault="00A42BEA" w:rsidP="00AE2864">
      <w:pPr>
        <w:pStyle w:val="Ttulo2"/>
        <w:spacing w:line="276" w:lineRule="auto"/>
        <w:ind w:left="3969" w:hanging="3969"/>
        <w:jc w:val="left"/>
        <w:rPr>
          <w:rFonts w:ascii="Arial" w:hAnsi="Arial" w:cs="Arial"/>
          <w:sz w:val="20"/>
        </w:rPr>
      </w:pPr>
      <w:r w:rsidRPr="000B08F4">
        <w:rPr>
          <w:rFonts w:ascii="Arial" w:hAnsi="Arial" w:cs="Arial"/>
        </w:rPr>
        <w:t xml:space="preserve"> INTENDENTE MUNICIPAL </w:t>
      </w:r>
    </w:p>
    <w:p w14:paraId="42E5C951" w14:textId="77777777" w:rsidR="00A42BEA" w:rsidRPr="000B08F4" w:rsidRDefault="00A42BEA" w:rsidP="00AE2864">
      <w:pPr>
        <w:spacing w:line="276" w:lineRule="auto"/>
        <w:rPr>
          <w:rFonts w:ascii="Arial" w:hAnsi="Arial" w:cs="Arial"/>
          <w:b/>
          <w:sz w:val="20"/>
        </w:rPr>
      </w:pPr>
      <w:r w:rsidRPr="000B08F4">
        <w:rPr>
          <w:rFonts w:ascii="Arial" w:hAnsi="Arial" w:cs="Arial"/>
          <w:b/>
          <w:sz w:val="20"/>
        </w:rPr>
        <w:t>S____________//_____________D</w:t>
      </w:r>
    </w:p>
    <w:p w14:paraId="04691081" w14:textId="77777777" w:rsidR="00A42BEA" w:rsidRPr="000B08F4" w:rsidRDefault="00A42BEA" w:rsidP="00AE2864">
      <w:pPr>
        <w:spacing w:line="276" w:lineRule="auto"/>
        <w:rPr>
          <w:rFonts w:ascii="Arial" w:hAnsi="Arial" w:cs="Arial"/>
          <w:b/>
          <w:sz w:val="20"/>
        </w:rPr>
      </w:pPr>
    </w:p>
    <w:p w14:paraId="4DAAE3CD" w14:textId="77777777" w:rsidR="00F02FEB" w:rsidRPr="000B08F4" w:rsidRDefault="00EF21FD" w:rsidP="00057B65">
      <w:pPr>
        <w:spacing w:line="276" w:lineRule="auto"/>
        <w:jc w:val="both"/>
        <w:rPr>
          <w:rFonts w:ascii="Arial" w:hAnsi="Arial" w:cs="Arial"/>
        </w:rPr>
      </w:pPr>
      <w:r w:rsidRPr="000B08F4">
        <w:rPr>
          <w:rFonts w:ascii="Arial" w:hAnsi="Arial" w:cs="Arial"/>
          <w:bCs/>
          <w:sz w:val="20"/>
        </w:rPr>
        <w:t>El que Suscribe</w:t>
      </w:r>
      <w:r w:rsidRPr="000B08F4">
        <w:rPr>
          <w:rFonts w:ascii="Arial" w:hAnsi="Arial" w:cs="Arial"/>
          <w:b/>
          <w:sz w:val="20"/>
        </w:rPr>
        <w:t xml:space="preserve"> </w:t>
      </w:r>
      <w:sdt>
        <w:sdtPr>
          <w:rPr>
            <w:rFonts w:ascii="Arial" w:hAnsi="Arial" w:cs="Arial"/>
            <w:b/>
            <w:bCs/>
            <w:lang w:val="es-AR"/>
          </w:rPr>
          <w:alias w:val="PROPIETARIO"/>
          <w:tag w:val="PROPIETARIO"/>
          <w:id w:val="10485268"/>
          <w:placeholder>
            <w:docPart w:val="6127FC0866A242E196EEC59BA7E488CD"/>
          </w:placeholder>
          <w:showingPlcHdr/>
        </w:sdtPr>
        <w:sdtContent>
          <w:r w:rsidR="00F02FEB" w:rsidRPr="000B08F4">
            <w:rPr>
              <w:rFonts w:ascii="Arial" w:hAnsi="Arial" w:cs="Arial"/>
              <w:bCs/>
              <w:lang w:val="es-AR"/>
            </w:rPr>
            <w:t>Haga clic aquí para escribir texto.</w:t>
          </w:r>
        </w:sdtContent>
      </w:sdt>
      <w:r w:rsidR="00A42BEA" w:rsidRPr="000B08F4">
        <w:rPr>
          <w:rFonts w:ascii="Arial" w:hAnsi="Arial" w:cs="Arial"/>
          <w:color w:val="808080"/>
          <w:vertAlign w:val="subscript"/>
        </w:rPr>
        <w:t xml:space="preserve"> </w:t>
      </w:r>
      <w:r w:rsidR="00A42BEA" w:rsidRPr="000B08F4">
        <w:rPr>
          <w:rFonts w:ascii="Arial" w:hAnsi="Arial" w:cs="Arial"/>
        </w:rPr>
        <w:t>Con domicilio legal en calle</w:t>
      </w:r>
      <w:sdt>
        <w:sdtPr>
          <w:rPr>
            <w:rFonts w:ascii="Arial" w:hAnsi="Arial" w:cs="Arial"/>
            <w:b/>
            <w:bCs/>
            <w:lang w:val="es-AR"/>
          </w:rPr>
          <w:id w:val="10485269"/>
          <w:placeholder>
            <w:docPart w:val="91C38650901F44F2B66249A4EF12D65D"/>
          </w:placeholder>
        </w:sdtPr>
        <w:sdtContent>
          <w:r w:rsidR="00A42BEA" w:rsidRPr="000B08F4">
            <w:rPr>
              <w:rFonts w:ascii="Arial" w:hAnsi="Arial" w:cs="Arial"/>
              <w:bCs/>
              <w:lang w:val="es-AR"/>
            </w:rPr>
            <w:t>.</w:t>
          </w:r>
          <w:sdt>
            <w:sdtPr>
              <w:rPr>
                <w:rFonts w:ascii="Arial" w:hAnsi="Arial" w:cs="Arial"/>
                <w:b/>
                <w:bCs/>
                <w:lang w:val="es-AR"/>
              </w:rPr>
              <w:alias w:val="Domicilio Legal"/>
              <w:tag w:val="Domicilio Legal"/>
              <w:id w:val="10485271"/>
              <w:placeholder>
                <w:docPart w:val="B472DA9CC49847BF9355607E3748BD44"/>
              </w:placeholder>
              <w:showingPlcHdr/>
            </w:sdtPr>
            <w:sdtContent>
              <w:r w:rsidR="00F02FEB" w:rsidRPr="000B08F4">
                <w:rPr>
                  <w:rFonts w:ascii="Arial" w:hAnsi="Arial" w:cs="Arial"/>
                  <w:bCs/>
                  <w:lang w:val="es-AR"/>
                </w:rPr>
                <w:t>Haga clic aquí para escribir texto.</w:t>
              </w:r>
            </w:sdtContent>
          </w:sdt>
        </w:sdtContent>
      </w:sdt>
      <w:r w:rsidR="00A42BEA" w:rsidRPr="000B08F4">
        <w:rPr>
          <w:rFonts w:ascii="Arial" w:hAnsi="Arial" w:cs="Arial"/>
        </w:rPr>
        <w:t xml:space="preserve"> Nº</w:t>
      </w:r>
      <w:r w:rsidR="00C0240D" w:rsidRPr="000B08F4">
        <w:rPr>
          <w:rFonts w:ascii="Arial" w:hAnsi="Arial" w:cs="Arial"/>
        </w:rPr>
        <w:t xml:space="preserve"> </w:t>
      </w:r>
      <w:r w:rsidR="00A42BEA" w:rsidRPr="000B08F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lang w:val="es-AR"/>
          </w:rPr>
          <w:id w:val="10485274"/>
          <w:placeholder>
            <w:docPart w:val="537D023BDA08499F887AB8649EAC32BD"/>
          </w:placeholder>
          <w:showingPlcHdr/>
        </w:sdtPr>
        <w:sdtContent>
          <w:r w:rsidR="00F02FEB" w:rsidRPr="000B08F4">
            <w:rPr>
              <w:rFonts w:ascii="Arial" w:hAnsi="Arial" w:cs="Arial"/>
              <w:bCs/>
              <w:lang w:val="es-AR"/>
            </w:rPr>
            <w:t>Haga clic aquí para escribir texto.</w:t>
          </w:r>
        </w:sdtContent>
      </w:sdt>
      <w:r w:rsidR="00C0240D" w:rsidRPr="000B08F4">
        <w:rPr>
          <w:rFonts w:ascii="Arial" w:hAnsi="Arial" w:cs="Arial"/>
        </w:rPr>
        <w:t xml:space="preserve"> </w:t>
      </w:r>
      <w:r w:rsidR="00A42BEA" w:rsidRPr="000B08F4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  <w:b/>
            <w:bCs/>
            <w:lang w:val="es-AR"/>
          </w:rPr>
          <w:alias w:val="Dentro de San Rafael"/>
          <w:tag w:val="Dentro de San Rafael"/>
          <w:id w:val="10485276"/>
          <w:placeholder>
            <w:docPart w:val="0CBF19B0251740ABBADFED8CF36FE553"/>
          </w:placeholder>
          <w:showingPlcHdr/>
        </w:sdtPr>
        <w:sdtContent>
          <w:r w:rsidR="00F02FEB" w:rsidRPr="000B08F4">
            <w:rPr>
              <w:rFonts w:ascii="Arial" w:hAnsi="Arial" w:cs="Arial"/>
              <w:bCs/>
              <w:sz w:val="22"/>
              <w:lang w:val="es-AR"/>
            </w:rPr>
            <w:t>Haga</w:t>
          </w:r>
          <w:r w:rsidR="00F02FEB" w:rsidRPr="000B08F4">
            <w:rPr>
              <w:rFonts w:ascii="Arial" w:hAnsi="Arial" w:cs="Arial"/>
              <w:bCs/>
              <w:lang w:val="es-AR"/>
            </w:rPr>
            <w:t xml:space="preserve"> clic aquí para escribir texto.</w:t>
          </w:r>
        </w:sdtContent>
      </w:sdt>
      <w:r w:rsidR="00662F53" w:rsidRPr="000B08F4">
        <w:rPr>
          <w:rFonts w:ascii="Arial" w:hAnsi="Arial" w:cs="Arial"/>
        </w:rPr>
        <w:t xml:space="preserve"> </w:t>
      </w:r>
    </w:p>
    <w:p w14:paraId="2FF21F7E" w14:textId="77777777" w:rsidR="00EF21FD" w:rsidRDefault="00A42BEA" w:rsidP="00057B65">
      <w:pPr>
        <w:pStyle w:val="Textoindependiente"/>
        <w:spacing w:line="276" w:lineRule="auto"/>
        <w:jc w:val="left"/>
        <w:rPr>
          <w:rFonts w:ascii="Arial" w:hAnsi="Arial" w:cs="Arial"/>
        </w:rPr>
      </w:pPr>
      <w:r w:rsidRPr="000B08F4">
        <w:rPr>
          <w:rFonts w:ascii="Arial" w:hAnsi="Arial" w:cs="Arial"/>
        </w:rPr>
        <w:t xml:space="preserve">Solicita a Usted </w:t>
      </w:r>
      <w:r w:rsidR="00EF21FD" w:rsidRPr="000B08F4">
        <w:rPr>
          <w:rFonts w:ascii="Arial" w:hAnsi="Arial" w:cs="Arial"/>
        </w:rPr>
        <w:t xml:space="preserve">por medio de quien corresponda se le otorgue Certificado </w:t>
      </w:r>
      <w:r w:rsidR="00057B65">
        <w:rPr>
          <w:rFonts w:ascii="Arial" w:hAnsi="Arial" w:cs="Arial"/>
        </w:rPr>
        <w:t>de Factibilidad de uso para Construir / Habilitar en el domicilio d</w:t>
      </w:r>
      <w:r w:rsidR="00EF21FD" w:rsidRPr="000B08F4">
        <w:rPr>
          <w:rFonts w:ascii="Arial" w:hAnsi="Arial" w:cs="Arial"/>
        </w:rPr>
        <w:t xml:space="preserve">el inmueble referido en fotocopia de plano de mensura adjunto Nº  </w:t>
      </w:r>
      <w:sdt>
        <w:sdtPr>
          <w:rPr>
            <w:rFonts w:ascii="Arial" w:hAnsi="Arial" w:cs="Arial"/>
          </w:rPr>
          <w:alias w:val="Nº Plano de Mensura"/>
          <w:tag w:val="Nº Plano de Mensura"/>
          <w:id w:val="-645199406"/>
          <w:placeholder>
            <w:docPart w:val="8626F6FE771F4943B4CEB617FEF9A2F8"/>
          </w:placeholder>
          <w:showingPlcHdr/>
        </w:sdtPr>
        <w:sdtContent>
          <w:r w:rsidR="00EF21FD" w:rsidRPr="000B08F4">
            <w:rPr>
              <w:rStyle w:val="Textodelmarcadordeposicin"/>
              <w:rFonts w:ascii="Arial" w:eastAsiaTheme="minorHAnsi" w:hAnsi="Arial" w:cs="Arial"/>
            </w:rPr>
            <w:t>Haga clic o pulse aquí para escribir texto.</w:t>
          </w:r>
        </w:sdtContent>
      </w:sdt>
      <w:r w:rsidR="00EF21FD" w:rsidRPr="000B08F4">
        <w:rPr>
          <w:rFonts w:ascii="Arial" w:hAnsi="Arial" w:cs="Arial"/>
        </w:rPr>
        <w:t xml:space="preserve">  (Nomenclatura Catastral N: </w:t>
      </w:r>
      <w:sdt>
        <w:sdtPr>
          <w:rPr>
            <w:rFonts w:ascii="Arial" w:hAnsi="Arial" w:cs="Arial"/>
          </w:rPr>
          <w:alias w:val="Nº catastral 21 digitos"/>
          <w:tag w:val="17-00-00-0000-000000-0000-0"/>
          <w:id w:val="2069292343"/>
          <w:placeholder>
            <w:docPart w:val="8626F6FE771F4943B4CEB617FEF9A2F8"/>
          </w:placeholder>
          <w:showingPlcHdr/>
          <w:text/>
        </w:sdtPr>
        <w:sdtContent>
          <w:r w:rsidR="00CB6699" w:rsidRPr="000B08F4">
            <w:rPr>
              <w:rStyle w:val="Textodelmarcadordeposicin"/>
              <w:rFonts w:ascii="Arial" w:eastAsiaTheme="minorHAnsi" w:hAnsi="Arial" w:cs="Arial"/>
            </w:rPr>
            <w:t>Haga clic o pulse aquí para escribir texto.</w:t>
          </w:r>
        </w:sdtContent>
      </w:sdt>
      <w:r w:rsidR="00FA6352">
        <w:rPr>
          <w:rFonts w:ascii="Arial" w:hAnsi="Arial" w:cs="Arial"/>
        </w:rPr>
        <w:t xml:space="preserve"> )</w:t>
      </w:r>
      <w:r w:rsidR="00057B65">
        <w:rPr>
          <w:rFonts w:ascii="Arial" w:hAnsi="Arial" w:cs="Arial"/>
        </w:rPr>
        <w:t>, la actividad a desarrollar es:</w:t>
      </w:r>
    </w:p>
    <w:sdt>
      <w:sdtPr>
        <w:rPr>
          <w:rFonts w:ascii="Arial" w:hAnsi="Arial" w:cs="Arial"/>
        </w:rPr>
        <w:alias w:val="DESCRIPCION AMPLIA DE ACTIVIDAD"/>
        <w:tag w:val="DESCRIPCION AMPLIA DE ACTIVIDAD"/>
        <w:id w:val="801421250"/>
        <w:placeholder>
          <w:docPart w:val="8626F6FE771F4943B4CEB617FEF9A2F8"/>
        </w:placeholder>
        <w:showingPlcHdr/>
        <w:text/>
      </w:sdtPr>
      <w:sdtContent>
        <w:p w14:paraId="76AEED73" w14:textId="77777777" w:rsidR="00057B65" w:rsidRDefault="00CB6699" w:rsidP="00057B65">
          <w:pPr>
            <w:pStyle w:val="Textoindependiente"/>
            <w:spacing w:line="276" w:lineRule="auto"/>
            <w:jc w:val="left"/>
            <w:rPr>
              <w:rFonts w:ascii="Arial" w:hAnsi="Arial" w:cs="Arial"/>
            </w:rPr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o pulse aquí para escribir texto.</w:t>
          </w:r>
        </w:p>
      </w:sdtContent>
    </w:sdt>
    <w:p w14:paraId="2FD85C53" w14:textId="77777777" w:rsidR="00057B65" w:rsidRPr="000B08F4" w:rsidRDefault="00057B65" w:rsidP="00057B65">
      <w:pPr>
        <w:pStyle w:val="Textoindependiente"/>
        <w:spacing w:line="276" w:lineRule="auto"/>
        <w:jc w:val="left"/>
        <w:rPr>
          <w:rFonts w:ascii="Arial" w:hAnsi="Arial" w:cs="Arial"/>
        </w:rPr>
      </w:pPr>
    </w:p>
    <w:p w14:paraId="1A5AA642" w14:textId="77777777" w:rsidR="001C097C" w:rsidRPr="00AE2864" w:rsidRDefault="00AE2864" w:rsidP="00AE2864">
      <w:pPr>
        <w:pStyle w:val="Textoindependiente"/>
        <w:spacing w:line="276" w:lineRule="auto"/>
        <w:jc w:val="left"/>
        <w:rPr>
          <w:rFonts w:ascii="Arial" w:hAnsi="Arial" w:cs="Arial"/>
          <w:b w:val="0"/>
          <w:bCs/>
        </w:rPr>
      </w:pPr>
      <w:r w:rsidRPr="00AE2864">
        <w:rPr>
          <w:rFonts w:ascii="Arial" w:hAnsi="Arial" w:cs="Arial"/>
          <w:b w:val="0"/>
          <w:bCs/>
        </w:rPr>
        <w:t xml:space="preserve">Además solicito </w:t>
      </w:r>
      <w:r>
        <w:rPr>
          <w:rFonts w:ascii="Arial" w:hAnsi="Arial" w:cs="Arial"/>
          <w:b w:val="0"/>
          <w:bCs/>
        </w:rPr>
        <w:t>defina si el anteproyecto presentado es conforme a normativa vigente.</w:t>
      </w:r>
    </w:p>
    <w:p w14:paraId="22A8FE1B" w14:textId="77777777" w:rsidR="00B25BA8" w:rsidRPr="000B08F4" w:rsidRDefault="00B25BA8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  <w:r w:rsidRPr="000B08F4">
        <w:rPr>
          <w:rFonts w:ascii="Arial" w:hAnsi="Arial" w:cs="Arial"/>
        </w:rPr>
        <w:t xml:space="preserve">Por la presente </w:t>
      </w:r>
      <w:r w:rsidR="000B08F4" w:rsidRPr="000B08F4">
        <w:rPr>
          <w:rFonts w:ascii="Arial" w:hAnsi="Arial" w:cs="Arial"/>
        </w:rPr>
        <w:t>autorizo</w:t>
      </w:r>
      <w:r w:rsidRPr="000B08F4">
        <w:rPr>
          <w:rFonts w:ascii="Arial" w:hAnsi="Arial" w:cs="Arial"/>
        </w:rPr>
        <w:t xml:space="preserve"> </w:t>
      </w:r>
      <w:r w:rsidR="00662F53" w:rsidRPr="000B08F4">
        <w:rPr>
          <w:rFonts w:ascii="Arial" w:hAnsi="Arial" w:cs="Arial"/>
        </w:rPr>
        <w:t>al profesional</w:t>
      </w:r>
      <w:r w:rsidR="00F02FEB" w:rsidRPr="000B08F4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alias w:val="Autorizado "/>
          <w:tag w:val="Responsable "/>
          <w:id w:val="10485278"/>
          <w:placeholder>
            <w:docPart w:val="AE69D5AC65F4418F96DF69B5CAC880D4"/>
          </w:placeholder>
          <w:showingPlcHdr/>
        </w:sdtPr>
        <w:sdtContent>
          <w:r w:rsidR="00F02FEB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  <w:r w:rsidRPr="000B08F4">
        <w:rPr>
          <w:rFonts w:ascii="Arial" w:hAnsi="Arial" w:cs="Arial"/>
          <w:color w:val="808080"/>
          <w:vertAlign w:val="subscript"/>
        </w:rPr>
        <w:t xml:space="preserve">  </w:t>
      </w:r>
      <w:r w:rsidRPr="000B08F4">
        <w:rPr>
          <w:rFonts w:ascii="Arial" w:hAnsi="Arial" w:cs="Arial"/>
        </w:rPr>
        <w:t xml:space="preserve">Mat .: </w:t>
      </w:r>
      <w:sdt>
        <w:sdtPr>
          <w:rPr>
            <w:rFonts w:ascii="Arial" w:hAnsi="Arial" w:cs="Arial"/>
          </w:rPr>
          <w:alias w:val="Matricula Profesional"/>
          <w:tag w:val="Matricula Profesional"/>
          <w:id w:val="10485279"/>
          <w:placeholder>
            <w:docPart w:val="87AA8B2FBC624F72825EC3D5F87E18FE"/>
          </w:placeholder>
          <w:showingPlcHdr/>
        </w:sdtPr>
        <w:sdtContent>
          <w:r w:rsidR="00F02FEB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  <w:r w:rsidRPr="000B08F4">
        <w:rPr>
          <w:rFonts w:ascii="Arial" w:hAnsi="Arial" w:cs="Arial"/>
          <w:color w:val="808080"/>
          <w:vertAlign w:val="subscript"/>
        </w:rPr>
        <w:t xml:space="preserve"> </w:t>
      </w:r>
      <w:r w:rsidR="000B08F4" w:rsidRPr="000B08F4">
        <w:rPr>
          <w:rFonts w:ascii="Arial" w:hAnsi="Arial" w:cs="Arial"/>
        </w:rPr>
        <w:t>P</w:t>
      </w:r>
      <w:r w:rsidRPr="000B08F4">
        <w:rPr>
          <w:rFonts w:ascii="Arial" w:hAnsi="Arial" w:cs="Arial"/>
        </w:rPr>
        <w:t>ara</w:t>
      </w:r>
      <w:r w:rsidR="000B08F4" w:rsidRPr="000B08F4">
        <w:rPr>
          <w:rFonts w:ascii="Arial" w:hAnsi="Arial" w:cs="Arial"/>
        </w:rPr>
        <w:t xml:space="preserve"> realizar el tramite </w:t>
      </w:r>
    </w:p>
    <w:p w14:paraId="48291A44" w14:textId="77777777" w:rsidR="001C097C" w:rsidRDefault="00470440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  <w:r w:rsidRPr="000B08F4">
        <w:rPr>
          <w:rFonts w:ascii="Arial" w:hAnsi="Arial" w:cs="Arial"/>
        </w:rPr>
        <w:t xml:space="preserve">Declaro como dirección digital de notificaciones: </w:t>
      </w:r>
    </w:p>
    <w:p w14:paraId="6BE16EFA" w14:textId="77777777" w:rsidR="00DE4A3D" w:rsidRPr="000B08F4" w:rsidRDefault="00DE4A3D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</w:p>
    <w:p w14:paraId="426B6993" w14:textId="77777777" w:rsidR="00470440" w:rsidRPr="000B08F4" w:rsidRDefault="001C097C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  <w:r w:rsidRPr="000B08F4">
        <w:rPr>
          <w:rFonts w:ascii="Arial" w:hAnsi="Arial" w:cs="Arial"/>
        </w:rPr>
        <w:t xml:space="preserve">Propietario :  </w:t>
      </w:r>
      <w:sdt>
        <w:sdtPr>
          <w:rPr>
            <w:rFonts w:ascii="Arial" w:hAnsi="Arial" w:cs="Arial"/>
          </w:rPr>
          <w:alias w:val="e-mail"/>
          <w:tag w:val="e-mail"/>
          <w:id w:val="10485281"/>
          <w:placeholder>
            <w:docPart w:val="FAC4A716CA4B46A1BC792003709D5DA5"/>
          </w:placeholder>
          <w:showingPlcHdr/>
        </w:sdtPr>
        <w:sdtContent>
          <w:r w:rsidR="00F02FEB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  <w:r w:rsidR="00DE4A3D">
        <w:rPr>
          <w:rFonts w:ascii="Arial" w:hAnsi="Arial" w:cs="Arial"/>
        </w:rPr>
        <w:t xml:space="preserve"> Telefono:  </w:t>
      </w:r>
      <w:sdt>
        <w:sdtPr>
          <w:rPr>
            <w:rFonts w:ascii="Arial" w:hAnsi="Arial" w:cs="Arial"/>
          </w:rPr>
          <w:alias w:val="e-mail"/>
          <w:tag w:val="e-mail"/>
          <w:id w:val="-1896804929"/>
          <w:placeholder>
            <w:docPart w:val="B45580AD6B26438AA12E73C31328719D"/>
          </w:placeholder>
          <w:showingPlcHdr/>
        </w:sdtPr>
        <w:sdtContent>
          <w:r w:rsidR="00DE4A3D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</w:p>
    <w:p w14:paraId="2DBE16E0" w14:textId="77777777" w:rsidR="00DE4A3D" w:rsidRDefault="00DE4A3D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</w:p>
    <w:p w14:paraId="70806D7B" w14:textId="77777777" w:rsidR="001C097C" w:rsidRPr="000B08F4" w:rsidRDefault="001C097C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  <w:r w:rsidRPr="000B08F4">
        <w:rPr>
          <w:rFonts w:ascii="Arial" w:hAnsi="Arial" w:cs="Arial"/>
        </w:rPr>
        <w:t xml:space="preserve">Profesional : </w:t>
      </w:r>
      <w:sdt>
        <w:sdtPr>
          <w:rPr>
            <w:rFonts w:ascii="Arial" w:hAnsi="Arial" w:cs="Arial"/>
          </w:rPr>
          <w:alias w:val="e-mail"/>
          <w:tag w:val="e-mail"/>
          <w:id w:val="10485310"/>
          <w:placeholder>
            <w:docPart w:val="0CCF9D2C985D4076AB18B97E3D96DC3E"/>
          </w:placeholder>
          <w:showingPlcHdr/>
        </w:sdtPr>
        <w:sdtContent>
          <w:r w:rsidR="00DE4A3D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  <w:r w:rsidR="00DE4A3D">
        <w:rPr>
          <w:rFonts w:ascii="Arial" w:hAnsi="Arial" w:cs="Arial"/>
        </w:rPr>
        <w:t xml:space="preserve"> Telefono:  </w:t>
      </w:r>
      <w:sdt>
        <w:sdtPr>
          <w:rPr>
            <w:rFonts w:ascii="Arial" w:hAnsi="Arial" w:cs="Arial"/>
          </w:rPr>
          <w:alias w:val="e-mail"/>
          <w:tag w:val="e-mail"/>
          <w:id w:val="-541132458"/>
          <w:placeholder>
            <w:docPart w:val="6ABC9A8C94CA4509943FDA7789E031DD"/>
          </w:placeholder>
          <w:showingPlcHdr/>
        </w:sdtPr>
        <w:sdtContent>
          <w:r w:rsidR="00DE4A3D"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sdtContent>
      </w:sdt>
    </w:p>
    <w:p w14:paraId="09F50D49" w14:textId="77777777" w:rsidR="00B25BA8" w:rsidRPr="000B08F4" w:rsidRDefault="00B25BA8" w:rsidP="00AE2864">
      <w:pPr>
        <w:pStyle w:val="Textoindependiente"/>
        <w:spacing w:line="276" w:lineRule="auto"/>
        <w:jc w:val="left"/>
        <w:rPr>
          <w:rFonts w:ascii="Arial" w:hAnsi="Arial" w:cs="Arial"/>
        </w:rPr>
      </w:pPr>
    </w:p>
    <w:p w14:paraId="190B57E7" w14:textId="77777777" w:rsidR="00A42BEA" w:rsidRPr="000B08F4" w:rsidRDefault="00A42BEA" w:rsidP="00AE2864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0B08F4">
        <w:rPr>
          <w:rFonts w:ascii="Arial" w:hAnsi="Arial" w:cs="Arial"/>
          <w:bCs/>
          <w:sz w:val="20"/>
        </w:rPr>
        <w:tab/>
      </w:r>
      <w:r w:rsidRPr="000B08F4">
        <w:rPr>
          <w:rFonts w:ascii="Arial" w:hAnsi="Arial" w:cs="Arial"/>
          <w:bCs/>
          <w:sz w:val="20"/>
        </w:rPr>
        <w:tab/>
      </w:r>
      <w:r w:rsidRPr="000B08F4">
        <w:rPr>
          <w:rFonts w:ascii="Arial" w:hAnsi="Arial" w:cs="Arial"/>
          <w:bCs/>
          <w:sz w:val="20"/>
        </w:rPr>
        <w:tab/>
      </w:r>
      <w:r w:rsidRPr="000B08F4">
        <w:rPr>
          <w:rFonts w:ascii="Arial" w:hAnsi="Arial" w:cs="Arial"/>
          <w:bCs/>
          <w:sz w:val="20"/>
        </w:rPr>
        <w:tab/>
      </w:r>
      <w:r w:rsidRPr="000B08F4">
        <w:rPr>
          <w:rFonts w:ascii="Arial" w:hAnsi="Arial" w:cs="Arial"/>
          <w:b/>
          <w:sz w:val="20"/>
          <w:szCs w:val="20"/>
        </w:rPr>
        <w:t>Saluda a Usted muy atentamente.-</w:t>
      </w:r>
    </w:p>
    <w:p w14:paraId="6337FD1A" w14:textId="77777777" w:rsidR="00890AB8" w:rsidRPr="000B08F4" w:rsidRDefault="00890AB8" w:rsidP="00AE2864">
      <w:pPr>
        <w:spacing w:line="276" w:lineRule="auto"/>
        <w:jc w:val="center"/>
        <w:rPr>
          <w:rFonts w:ascii="Arial" w:hAnsi="Arial" w:cs="Arial"/>
          <w:bCs/>
          <w:sz w:val="20"/>
        </w:rPr>
      </w:pPr>
    </w:p>
    <w:p w14:paraId="75F5B385" w14:textId="77777777" w:rsidR="00A42BEA" w:rsidRPr="00A42BEA" w:rsidRDefault="00A42BEA" w:rsidP="00AE2864">
      <w:pPr>
        <w:spacing w:line="276" w:lineRule="auto"/>
        <w:rPr>
          <w:rFonts w:ascii="Arial" w:hAnsi="Arial" w:cs="Arial"/>
          <w:bCs/>
          <w:sz w:val="20"/>
        </w:rPr>
      </w:pPr>
    </w:p>
    <w:p w14:paraId="6DF4F6CA" w14:textId="77777777" w:rsidR="00A42BEA" w:rsidRPr="00A42BEA" w:rsidRDefault="00A42BEA" w:rsidP="00AE2864">
      <w:pPr>
        <w:spacing w:line="276" w:lineRule="auto"/>
        <w:rPr>
          <w:rFonts w:ascii="Arial" w:hAnsi="Arial" w:cs="Arial"/>
          <w:bCs/>
          <w:sz w:val="8"/>
        </w:rPr>
      </w:pPr>
    </w:p>
    <w:p w14:paraId="69AC9ECA" w14:textId="77777777" w:rsidR="00A42BEA" w:rsidRPr="00A42BEA" w:rsidRDefault="00A42BEA" w:rsidP="00AE2864">
      <w:pPr>
        <w:spacing w:line="276" w:lineRule="auto"/>
        <w:rPr>
          <w:rFonts w:ascii="Arial" w:hAnsi="Arial" w:cs="Arial"/>
          <w:bCs/>
          <w:sz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3"/>
        <w:gridCol w:w="3194"/>
        <w:gridCol w:w="3222"/>
      </w:tblGrid>
      <w:tr w:rsidR="00A42BEA" w:rsidRPr="00890AB8" w14:paraId="04EDAEC0" w14:textId="77777777" w:rsidTr="00B3562C">
        <w:trPr>
          <w:jc w:val="center"/>
        </w:trPr>
        <w:tc>
          <w:tcPr>
            <w:tcW w:w="3276" w:type="dxa"/>
            <w:tcBorders>
              <w:top w:val="dotted" w:sz="4" w:space="0" w:color="auto"/>
            </w:tcBorders>
          </w:tcPr>
          <w:p w14:paraId="1E548B85" w14:textId="77777777" w:rsidR="00A42BEA" w:rsidRPr="00890AB8" w:rsidRDefault="00662F53" w:rsidP="00AE28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Profesional</w:t>
            </w:r>
          </w:p>
        </w:tc>
        <w:tc>
          <w:tcPr>
            <w:tcW w:w="3276" w:type="dxa"/>
          </w:tcPr>
          <w:p w14:paraId="2C792284" w14:textId="77777777" w:rsidR="00A42BEA" w:rsidRPr="00890AB8" w:rsidRDefault="00A42BEA" w:rsidP="00AE28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tcBorders>
              <w:top w:val="dotted" w:sz="4" w:space="0" w:color="auto"/>
            </w:tcBorders>
          </w:tcPr>
          <w:p w14:paraId="3E2DFA72" w14:textId="77777777" w:rsidR="00A42BEA" w:rsidRPr="00890AB8" w:rsidRDefault="00A42BEA" w:rsidP="00AE28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0AB8">
              <w:rPr>
                <w:rFonts w:ascii="Arial" w:hAnsi="Arial" w:cs="Arial"/>
                <w:b/>
                <w:bCs/>
                <w:sz w:val="20"/>
                <w:szCs w:val="20"/>
              </w:rPr>
              <w:t>Propietario</w:t>
            </w:r>
          </w:p>
        </w:tc>
      </w:tr>
    </w:tbl>
    <w:p w14:paraId="2D55AC3B" w14:textId="77777777" w:rsidR="00B25BA8" w:rsidRDefault="00B25BA8" w:rsidP="00AE2864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BD1AEA" w14:textId="77777777" w:rsidR="00662F53" w:rsidRDefault="00662F53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3BE67C9" w14:textId="77777777" w:rsidR="00662F53" w:rsidRDefault="00662F53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Autorización para formar expediente:</w:t>
      </w:r>
    </w:p>
    <w:p w14:paraId="4AA06F9F" w14:textId="77777777" w:rsidR="001A0684" w:rsidRDefault="00662F53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 w:rsidRPr="00662F53">
        <w:rPr>
          <w:rFonts w:ascii="Arial" w:hAnsi="Arial" w:cs="Arial"/>
          <w:b/>
          <w:bCs/>
          <w:sz w:val="20"/>
          <w:szCs w:val="20"/>
        </w:rPr>
        <w:t>Fecha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07E70C4B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5CF5171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D743EBB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F976E3E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F6CFFFC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73A560FA" w14:textId="77777777" w:rsidR="00CB2532" w:rsidRDefault="00CB2532" w:rsidP="00AE286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A864F62" w14:textId="77777777" w:rsidR="00CB2532" w:rsidRDefault="00CB2532" w:rsidP="00CB2532">
      <w:pPr>
        <w:spacing w:line="276" w:lineRule="auto"/>
        <w:ind w:left="426"/>
        <w:jc w:val="both"/>
      </w:pPr>
    </w:p>
    <w:p w14:paraId="7DA0201D" w14:textId="77777777" w:rsidR="00CB2532" w:rsidRPr="00904D6D" w:rsidRDefault="00CB2532" w:rsidP="00CB2532">
      <w:pPr>
        <w:spacing w:before="240" w:line="360" w:lineRule="auto"/>
        <w:ind w:left="141"/>
        <w:jc w:val="both"/>
        <w:rPr>
          <w:b/>
        </w:rPr>
      </w:pPr>
      <w:r>
        <w:rPr>
          <w:b/>
        </w:rPr>
        <w:t>ADJUNTAR LA SIGUIENTE INFORMACION:</w:t>
      </w:r>
    </w:p>
    <w:p w14:paraId="02FCFD9D" w14:textId="77777777" w:rsidR="00CB2532" w:rsidRPr="00081A0B" w:rsidRDefault="00CB2532" w:rsidP="00CB2532">
      <w:pPr>
        <w:pStyle w:val="Prrafodelista"/>
        <w:numPr>
          <w:ilvl w:val="0"/>
          <w:numId w:val="4"/>
        </w:numPr>
        <w:jc w:val="both"/>
      </w:pPr>
      <w:r w:rsidRPr="00081A0B">
        <w:t>Solicitud de factibilidad de uso suscripta por el propietario del inmueble (consignando su nombre completo y Documento Nacional de Identidad) y por el profesional con indicación clara y precisa de lo requerido identificando debidamente el inmueble y el uso pretendido e informando dirección de correo electrónico del propietario y del profesional. En caso de actuar por representación, se acompañará copia del instrumento de poder que así lo acredite.</w:t>
      </w:r>
    </w:p>
    <w:p w14:paraId="3E9A13ED" w14:textId="77777777" w:rsidR="00CB2532" w:rsidRPr="00081A0B" w:rsidRDefault="00CB2532" w:rsidP="00CB2532">
      <w:pPr>
        <w:numPr>
          <w:ilvl w:val="0"/>
          <w:numId w:val="4"/>
        </w:numPr>
        <w:spacing w:line="276" w:lineRule="auto"/>
        <w:jc w:val="both"/>
      </w:pPr>
      <w:r w:rsidRPr="00081A0B">
        <w:t>Copia de título de propiedad y de matrícula actualizada del inmueble.</w:t>
      </w:r>
    </w:p>
    <w:p w14:paraId="37FB452A" w14:textId="77777777" w:rsidR="00CB2532" w:rsidRPr="00081A0B" w:rsidRDefault="00CB2532" w:rsidP="00CB2532">
      <w:pPr>
        <w:numPr>
          <w:ilvl w:val="0"/>
          <w:numId w:val="4"/>
        </w:numPr>
        <w:spacing w:line="276" w:lineRule="auto"/>
        <w:jc w:val="both"/>
      </w:pPr>
      <w:r w:rsidRPr="00081A0B">
        <w:t>Certificado de libre deuda de la propiedad expedido por la Dirección de Recaudación de la Municipalidad de San Rafael.</w:t>
      </w:r>
    </w:p>
    <w:p w14:paraId="3D99337A" w14:textId="77777777" w:rsidR="00CB2532" w:rsidRPr="00081A0B" w:rsidRDefault="00CB2532" w:rsidP="00CB2532">
      <w:pPr>
        <w:numPr>
          <w:ilvl w:val="0"/>
          <w:numId w:val="4"/>
        </w:numPr>
        <w:spacing w:line="276" w:lineRule="auto"/>
        <w:jc w:val="both"/>
      </w:pPr>
      <w:r w:rsidRPr="00081A0B">
        <w:t>Copia legible  de plano de mensura aprobado por la Dirección Provincial de Catastro.</w:t>
      </w:r>
    </w:p>
    <w:p w14:paraId="39589348" w14:textId="77777777" w:rsidR="00CB2532" w:rsidRPr="00081A0B" w:rsidRDefault="00CB2532" w:rsidP="00CB2532">
      <w:pPr>
        <w:numPr>
          <w:ilvl w:val="0"/>
          <w:numId w:val="4"/>
        </w:numPr>
        <w:spacing w:line="276" w:lineRule="auto"/>
        <w:jc w:val="both"/>
      </w:pPr>
      <w:r w:rsidRPr="00081A0B">
        <w:t>Memoria descriptiva.</w:t>
      </w:r>
    </w:p>
    <w:p w14:paraId="16170155" w14:textId="77777777" w:rsidR="00CB2532" w:rsidRPr="00081A0B" w:rsidRDefault="00CB2532" w:rsidP="00CB2532">
      <w:pPr>
        <w:numPr>
          <w:ilvl w:val="0"/>
          <w:numId w:val="4"/>
        </w:numPr>
        <w:spacing w:line="276" w:lineRule="auto"/>
        <w:jc w:val="both"/>
      </w:pPr>
      <w:r w:rsidRPr="00081A0B">
        <w:t>Planimetría</w:t>
      </w:r>
    </w:p>
    <w:p w14:paraId="0B9ADAFF" w14:textId="77777777" w:rsidR="00904D6D" w:rsidRDefault="00904D6D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</w:p>
    <w:sectPr w:rsidR="00904D6D" w:rsidSect="00DE4A3D">
      <w:pgSz w:w="12240" w:h="15840"/>
      <w:pgMar w:top="851" w:right="9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2510"/>
    <w:multiLevelType w:val="multilevel"/>
    <w:tmpl w:val="160AE3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4501CB"/>
    <w:multiLevelType w:val="hybridMultilevel"/>
    <w:tmpl w:val="E78465F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4D65"/>
    <w:multiLevelType w:val="multilevel"/>
    <w:tmpl w:val="C8EEC96C"/>
    <w:lvl w:ilvl="0">
      <w:start w:val="1"/>
      <w:numFmt w:val="lowerLetter"/>
      <w:lvlText w:val="%1."/>
      <w:lvlJc w:val="left"/>
      <w:pPr>
        <w:ind w:left="992" w:hanging="566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2CF5D1C"/>
    <w:multiLevelType w:val="hybridMultilevel"/>
    <w:tmpl w:val="9CB413A4"/>
    <w:lvl w:ilvl="0" w:tplc="6E8449E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50344922">
    <w:abstractNumId w:val="1"/>
  </w:num>
  <w:num w:numId="2" w16cid:durableId="2066559639">
    <w:abstractNumId w:val="0"/>
  </w:num>
  <w:num w:numId="3" w16cid:durableId="673873050">
    <w:abstractNumId w:val="3"/>
  </w:num>
  <w:num w:numId="4" w16cid:durableId="1868791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C9"/>
    <w:rsid w:val="00040972"/>
    <w:rsid w:val="00057B65"/>
    <w:rsid w:val="00087DCE"/>
    <w:rsid w:val="000B08F4"/>
    <w:rsid w:val="000D7F21"/>
    <w:rsid w:val="001A0684"/>
    <w:rsid w:val="001C097C"/>
    <w:rsid w:val="00214009"/>
    <w:rsid w:val="00227F9E"/>
    <w:rsid w:val="00282190"/>
    <w:rsid w:val="0033498F"/>
    <w:rsid w:val="00470440"/>
    <w:rsid w:val="00506333"/>
    <w:rsid w:val="00594E97"/>
    <w:rsid w:val="005D527C"/>
    <w:rsid w:val="006078E0"/>
    <w:rsid w:val="00631550"/>
    <w:rsid w:val="006332E7"/>
    <w:rsid w:val="00662F53"/>
    <w:rsid w:val="006B108F"/>
    <w:rsid w:val="00704B37"/>
    <w:rsid w:val="00710F3A"/>
    <w:rsid w:val="007E0039"/>
    <w:rsid w:val="00890AB8"/>
    <w:rsid w:val="00904D6D"/>
    <w:rsid w:val="00A42BEA"/>
    <w:rsid w:val="00A52ECC"/>
    <w:rsid w:val="00AE2864"/>
    <w:rsid w:val="00B25BA8"/>
    <w:rsid w:val="00B552A9"/>
    <w:rsid w:val="00C0240D"/>
    <w:rsid w:val="00CB2532"/>
    <w:rsid w:val="00CB6699"/>
    <w:rsid w:val="00DE4A3D"/>
    <w:rsid w:val="00E21CF7"/>
    <w:rsid w:val="00EF21FD"/>
    <w:rsid w:val="00F02FEB"/>
    <w:rsid w:val="00F030BF"/>
    <w:rsid w:val="00F300EC"/>
    <w:rsid w:val="00F337C9"/>
    <w:rsid w:val="00FA6352"/>
    <w:rsid w:val="00FC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A23E"/>
  <w15:docId w15:val="{A6882A85-9694-4211-A58B-5061C2A3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A42BEA"/>
    <w:pPr>
      <w:keepNext/>
      <w:ind w:left="5664" w:right="-522"/>
      <w:jc w:val="both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2B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2BE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2BE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A42BEA"/>
    <w:pPr>
      <w:jc w:val="center"/>
    </w:pPr>
    <w:rPr>
      <w:rFonts w:ascii="Verdana" w:hAnsi="Verdana"/>
      <w:b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42BEA"/>
    <w:rPr>
      <w:rFonts w:ascii="Verdana" w:eastAsia="Times New Roman" w:hAnsi="Verdana" w:cs="Times New Roman"/>
      <w:b/>
      <w:sz w:val="20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2B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2BE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02FE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2F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2FEB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04D6D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ndalf\Downloads\san-rafael-solicitud-de-factibilidad-san-rafa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A06C6EADE842EFABCDF8A49FE44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51652-D02F-41F4-B5CB-830D4C41C3A1}"/>
      </w:docPartPr>
      <w:docPartBody>
        <w:p w:rsidR="00000000" w:rsidRDefault="00000000">
          <w:pPr>
            <w:pStyle w:val="3CA06C6EADE842EFABCDF8A49FE4468B"/>
          </w:pPr>
          <w:r w:rsidRPr="009B2DB4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6127FC0866A242E196EEC59BA7E4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88470-2018-4DCD-952C-92D0B9E708D3}"/>
      </w:docPartPr>
      <w:docPartBody>
        <w:p w:rsidR="00000000" w:rsidRDefault="00000000">
          <w:pPr>
            <w:pStyle w:val="6127FC0866A242E196EEC59BA7E488CD"/>
          </w:pPr>
          <w:r w:rsidRPr="000B08F4">
            <w:rPr>
              <w:rFonts w:ascii="Arial" w:hAnsi="Arial" w:cs="Arial"/>
              <w:bCs/>
            </w:rPr>
            <w:t>Haga clic aquí para escribir texto.</w:t>
          </w:r>
        </w:p>
      </w:docPartBody>
    </w:docPart>
    <w:docPart>
      <w:docPartPr>
        <w:name w:val="91C38650901F44F2B66249A4EF12D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149E7-A3E7-42E6-AC24-755CB9DFEDB6}"/>
      </w:docPartPr>
      <w:docPartBody>
        <w:p w:rsidR="00000000" w:rsidRDefault="00000000">
          <w:pPr>
            <w:pStyle w:val="91C38650901F44F2B66249A4EF12D65D"/>
          </w:pPr>
          <w:r w:rsidRPr="009B2D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472DA9CC49847BF9355607E3748B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A38C7-3007-4778-AFA1-96DA8FC8DA6C}"/>
      </w:docPartPr>
      <w:docPartBody>
        <w:p w:rsidR="00000000" w:rsidRDefault="00000000">
          <w:pPr>
            <w:pStyle w:val="B472DA9CC49847BF9355607E3748BD44"/>
          </w:pPr>
          <w:r w:rsidRPr="000B08F4">
            <w:rPr>
              <w:rFonts w:ascii="Arial" w:hAnsi="Arial" w:cs="Arial"/>
              <w:bCs/>
            </w:rPr>
            <w:t>Haga clic aquí para escribir texto.</w:t>
          </w:r>
        </w:p>
      </w:docPartBody>
    </w:docPart>
    <w:docPart>
      <w:docPartPr>
        <w:name w:val="537D023BDA08499F887AB8649EAC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695F8-028A-4D34-B7AA-DF4B1E9A2D26}"/>
      </w:docPartPr>
      <w:docPartBody>
        <w:p w:rsidR="00000000" w:rsidRDefault="00000000">
          <w:pPr>
            <w:pStyle w:val="537D023BDA08499F887AB8649EAC32BD"/>
          </w:pPr>
          <w:r w:rsidRPr="000B08F4">
            <w:rPr>
              <w:rFonts w:ascii="Arial" w:hAnsi="Arial" w:cs="Arial"/>
              <w:bCs/>
            </w:rPr>
            <w:t>Haga clic aquí para escribir texto.</w:t>
          </w:r>
        </w:p>
      </w:docPartBody>
    </w:docPart>
    <w:docPart>
      <w:docPartPr>
        <w:name w:val="0CBF19B0251740ABBADFED8CF36FE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34A9F-98A4-4B62-9E3C-E84EBE24007F}"/>
      </w:docPartPr>
      <w:docPartBody>
        <w:p w:rsidR="00000000" w:rsidRDefault="00000000">
          <w:pPr>
            <w:pStyle w:val="0CBF19B0251740ABBADFED8CF36FE553"/>
          </w:pPr>
          <w:r w:rsidRPr="000B08F4">
            <w:rPr>
              <w:rFonts w:ascii="Arial" w:hAnsi="Arial" w:cs="Arial"/>
              <w:bCs/>
            </w:rPr>
            <w:t>Haga clic aquí para escribir texto.</w:t>
          </w:r>
        </w:p>
      </w:docPartBody>
    </w:docPart>
    <w:docPart>
      <w:docPartPr>
        <w:name w:val="8626F6FE771F4943B4CEB617FEF9A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1A18A-B279-40E4-A5A6-E2F91E055263}"/>
      </w:docPartPr>
      <w:docPartBody>
        <w:p w:rsidR="00000000" w:rsidRDefault="00000000">
          <w:pPr>
            <w:pStyle w:val="8626F6FE771F4943B4CEB617FEF9A2F8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o pulse aquí para escribir texto.</w:t>
          </w:r>
        </w:p>
      </w:docPartBody>
    </w:docPart>
    <w:docPart>
      <w:docPartPr>
        <w:name w:val="AE69D5AC65F4418F96DF69B5CAC88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74CC7-650B-4F60-81A6-2598CFB4F3EE}"/>
      </w:docPartPr>
      <w:docPartBody>
        <w:p w:rsidR="00000000" w:rsidRDefault="00000000">
          <w:pPr>
            <w:pStyle w:val="AE69D5AC65F4418F96DF69B5CAC880D4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  <w:docPart>
      <w:docPartPr>
        <w:name w:val="87AA8B2FBC624F72825EC3D5F87E1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FC11C-8BBB-416C-9324-B792B8894F98}"/>
      </w:docPartPr>
      <w:docPartBody>
        <w:p w:rsidR="00000000" w:rsidRDefault="00000000">
          <w:pPr>
            <w:pStyle w:val="87AA8B2FBC624F72825EC3D5F87E18FE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  <w:docPart>
      <w:docPartPr>
        <w:name w:val="FAC4A716CA4B46A1BC792003709D5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11562-6C05-4A07-981F-E020D9A29A46}"/>
      </w:docPartPr>
      <w:docPartBody>
        <w:p w:rsidR="00000000" w:rsidRDefault="00000000">
          <w:pPr>
            <w:pStyle w:val="FAC4A716CA4B46A1BC792003709D5DA5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  <w:docPart>
      <w:docPartPr>
        <w:name w:val="B45580AD6B26438AA12E73C313287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23ADE-0B00-47E7-BAB9-1C19DA6836B4}"/>
      </w:docPartPr>
      <w:docPartBody>
        <w:p w:rsidR="00000000" w:rsidRDefault="00000000">
          <w:pPr>
            <w:pStyle w:val="B45580AD6B26438AA12E73C31328719D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  <w:docPart>
      <w:docPartPr>
        <w:name w:val="0CCF9D2C985D4076AB18B97E3D96D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857F8-4421-45AF-B57A-522AA1096FC5}"/>
      </w:docPartPr>
      <w:docPartBody>
        <w:p w:rsidR="00000000" w:rsidRDefault="00000000">
          <w:pPr>
            <w:pStyle w:val="0CCF9D2C985D4076AB18B97E3D96DC3E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  <w:docPart>
      <w:docPartPr>
        <w:name w:val="6ABC9A8C94CA4509943FDA7789E03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D4DD6-7001-4A0B-96E4-B1FBEA131E22}"/>
      </w:docPartPr>
      <w:docPartBody>
        <w:p w:rsidR="00000000" w:rsidRDefault="00000000">
          <w:pPr>
            <w:pStyle w:val="6ABC9A8C94CA4509943FDA7789E031DD"/>
          </w:pPr>
          <w:r w:rsidRPr="000B08F4">
            <w:rPr>
              <w:rStyle w:val="Textodelmarcadordeposicin"/>
              <w:rFonts w:ascii="Arial" w:eastAsiaTheme="minorHAnsi" w:hAnsi="Arial" w:cs="Arial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4C"/>
    <w:rsid w:val="00A23D4C"/>
    <w:rsid w:val="00A5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3CA06C6EADE842EFABCDF8A49FE4468B">
    <w:name w:val="3CA06C6EADE842EFABCDF8A49FE4468B"/>
  </w:style>
  <w:style w:type="paragraph" w:customStyle="1" w:styleId="6127FC0866A242E196EEC59BA7E488CD">
    <w:name w:val="6127FC0866A242E196EEC59BA7E488CD"/>
  </w:style>
  <w:style w:type="paragraph" w:customStyle="1" w:styleId="91C38650901F44F2B66249A4EF12D65D">
    <w:name w:val="91C38650901F44F2B66249A4EF12D65D"/>
  </w:style>
  <w:style w:type="paragraph" w:customStyle="1" w:styleId="B472DA9CC49847BF9355607E3748BD44">
    <w:name w:val="B472DA9CC49847BF9355607E3748BD44"/>
  </w:style>
  <w:style w:type="paragraph" w:customStyle="1" w:styleId="537D023BDA08499F887AB8649EAC32BD">
    <w:name w:val="537D023BDA08499F887AB8649EAC32BD"/>
  </w:style>
  <w:style w:type="paragraph" w:customStyle="1" w:styleId="0CBF19B0251740ABBADFED8CF36FE553">
    <w:name w:val="0CBF19B0251740ABBADFED8CF36FE553"/>
  </w:style>
  <w:style w:type="paragraph" w:customStyle="1" w:styleId="8626F6FE771F4943B4CEB617FEF9A2F8">
    <w:name w:val="8626F6FE771F4943B4CEB617FEF9A2F8"/>
  </w:style>
  <w:style w:type="paragraph" w:customStyle="1" w:styleId="AE69D5AC65F4418F96DF69B5CAC880D4">
    <w:name w:val="AE69D5AC65F4418F96DF69B5CAC880D4"/>
  </w:style>
  <w:style w:type="paragraph" w:customStyle="1" w:styleId="87AA8B2FBC624F72825EC3D5F87E18FE">
    <w:name w:val="87AA8B2FBC624F72825EC3D5F87E18FE"/>
  </w:style>
  <w:style w:type="paragraph" w:customStyle="1" w:styleId="FAC4A716CA4B46A1BC792003709D5DA5">
    <w:name w:val="FAC4A716CA4B46A1BC792003709D5DA5"/>
  </w:style>
  <w:style w:type="paragraph" w:customStyle="1" w:styleId="B45580AD6B26438AA12E73C31328719D">
    <w:name w:val="B45580AD6B26438AA12E73C31328719D"/>
  </w:style>
  <w:style w:type="paragraph" w:customStyle="1" w:styleId="0CCF9D2C985D4076AB18B97E3D96DC3E">
    <w:name w:val="0CCF9D2C985D4076AB18B97E3D96DC3E"/>
  </w:style>
  <w:style w:type="paragraph" w:customStyle="1" w:styleId="6ABC9A8C94CA4509943FDA7789E031DD">
    <w:name w:val="6ABC9A8C94CA4509943FDA7789E031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8EDB5-BCFD-40F7-A5A8-40DC773B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san-rafael-solicitud-de-factibilidad-san-rafael.dotx</Template>
  <TotalTime>0</TotalTime>
  <Pages>2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Escudero</dc:creator>
  <cp:lastModifiedBy>Fabio Escudero</cp:lastModifiedBy>
  <cp:revision>1</cp:revision>
  <cp:lastPrinted>2018-04-17T13:28:00Z</cp:lastPrinted>
  <dcterms:created xsi:type="dcterms:W3CDTF">2026-10-13T23:41:00Z</dcterms:created>
  <dcterms:modified xsi:type="dcterms:W3CDTF">2026-10-13T23:41:00Z</dcterms:modified>
</cp:coreProperties>
</file>